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63E123B" w14:textId="77777777" w:rsidR="002A3B0F" w:rsidRDefault="002A3B0F" w:rsidP="00797354">
      <w:pPr>
        <w:tabs>
          <w:tab w:val="left" w:pos="2355"/>
        </w:tabs>
        <w:spacing w:line="360" w:lineRule="auto"/>
        <w:rPr>
          <w:rFonts w:ascii="Arial Black" w:hAnsi="Arial Black" w:cs="Arial"/>
          <w:b/>
          <w:sz w:val="30"/>
          <w:szCs w:val="30"/>
        </w:rPr>
      </w:pPr>
    </w:p>
    <w:p w14:paraId="15337346" w14:textId="77777777" w:rsidR="00797354" w:rsidRPr="00C552D2" w:rsidRDefault="00797354" w:rsidP="00797354">
      <w:pPr>
        <w:jc w:val="center"/>
        <w:rPr>
          <w:rFonts w:ascii="Helvetica Neue" w:hAnsi="Helvetica Neue" w:cs="Arial"/>
          <w:sz w:val="32"/>
          <w:szCs w:val="32"/>
        </w:rPr>
      </w:pPr>
      <w:r w:rsidRPr="00C552D2">
        <w:rPr>
          <w:rFonts w:ascii="Helvetica Neue" w:hAnsi="Helvetica Neue" w:cs="Arial"/>
          <w:sz w:val="32"/>
          <w:szCs w:val="32"/>
        </w:rPr>
        <w:t>REQUERIMENTO</w:t>
      </w:r>
    </w:p>
    <w:p w14:paraId="71DA0E28" w14:textId="77777777" w:rsidR="00797354" w:rsidRPr="00C552D2" w:rsidRDefault="00797354" w:rsidP="00797354">
      <w:pPr>
        <w:jc w:val="center"/>
        <w:rPr>
          <w:rFonts w:ascii="Helvetica Neue" w:hAnsi="Helvetica Neue" w:cs="Arial"/>
          <w:sz w:val="32"/>
          <w:szCs w:val="32"/>
        </w:rPr>
      </w:pPr>
      <w:r w:rsidRPr="00C552D2">
        <w:rPr>
          <w:rFonts w:ascii="Helvetica Neue" w:hAnsi="Helvetica Neue" w:cs="Arial"/>
          <w:sz w:val="32"/>
          <w:szCs w:val="32"/>
        </w:rPr>
        <w:t>CERTIDÕES</w:t>
      </w:r>
    </w:p>
    <w:p w14:paraId="555E160B" w14:textId="77777777" w:rsidR="00797354" w:rsidRPr="00C552D2" w:rsidRDefault="00797354" w:rsidP="00797354">
      <w:pPr>
        <w:jc w:val="center"/>
        <w:rPr>
          <w:rFonts w:ascii="Helvetica Neue" w:hAnsi="Helvetica Neue" w:cs="Arial"/>
          <w:sz w:val="32"/>
          <w:szCs w:val="32"/>
        </w:rPr>
      </w:pPr>
    </w:p>
    <w:p w14:paraId="15808FAC" w14:textId="77777777" w:rsidR="00797354" w:rsidRPr="00C552D2" w:rsidRDefault="00797354" w:rsidP="00797354">
      <w:pPr>
        <w:rPr>
          <w:rFonts w:ascii="Helvetica Neue" w:hAnsi="Helvetica Neue" w:cs="Arial"/>
          <w:i/>
        </w:rPr>
      </w:pPr>
      <w:r w:rsidRPr="00C552D2">
        <w:rPr>
          <w:rFonts w:ascii="Helvetica Neue" w:hAnsi="Helvetica Neue" w:cs="Arial"/>
          <w:i/>
        </w:rPr>
        <w:t>Exmo. Senhor</w:t>
      </w:r>
    </w:p>
    <w:p w14:paraId="00146DA4" w14:textId="77777777" w:rsidR="00797354" w:rsidRPr="00C552D2" w:rsidRDefault="00797354" w:rsidP="00797354">
      <w:pPr>
        <w:rPr>
          <w:rFonts w:ascii="Helvetica Neue" w:hAnsi="Helvetica Neue" w:cs="Arial"/>
        </w:rPr>
      </w:pPr>
      <w:r w:rsidRPr="00C552D2">
        <w:rPr>
          <w:rFonts w:ascii="Helvetica Neue" w:hAnsi="Helvetica Neue" w:cs="Arial"/>
          <w:i/>
        </w:rPr>
        <w:t>Presidente do Instituto Superior de Contabilidade e Administração de Lisboa</w:t>
      </w:r>
    </w:p>
    <w:p w14:paraId="2ABEC9E0" w14:textId="77777777" w:rsidR="00797354" w:rsidRPr="00C552D2" w:rsidRDefault="00797354" w:rsidP="00797354">
      <w:pPr>
        <w:spacing w:after="240" w:line="360" w:lineRule="auto"/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 xml:space="preserve">Eu, </w:t>
      </w:r>
      <w:sdt>
        <w:sdtPr>
          <w:rPr>
            <w:rFonts w:ascii="Helvetica Neue" w:hAnsi="Helvetica Neue" w:cs="Arial"/>
          </w:rPr>
          <w:id w:val="-1696061995"/>
          <w:placeholder>
            <w:docPart w:val="1D83AFE51B357347B8E902B1BE002709"/>
          </w:placeholder>
        </w:sdtPr>
        <w:sdtContent>
          <w:r>
            <w:rPr>
              <w:rFonts w:ascii="Helvetica Neue" w:hAnsi="Helvetica Neue" w:cs="Arial"/>
            </w:rPr>
            <w:t>_____________________________________________</w:t>
          </w:r>
        </w:sdtContent>
      </w:sdt>
    </w:p>
    <w:p w14:paraId="74537109" w14:textId="77777777" w:rsidR="00797354" w:rsidRPr="00C552D2" w:rsidRDefault="00797354" w:rsidP="00797354">
      <w:pPr>
        <w:spacing w:after="240" w:line="360" w:lineRule="auto"/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 xml:space="preserve">N.º estudante: </w:t>
      </w:r>
      <w:sdt>
        <w:sdtPr>
          <w:rPr>
            <w:rFonts w:ascii="Helvetica Neue" w:hAnsi="Helvetica Neue" w:cs="Arial"/>
          </w:rPr>
          <w:id w:val="980505033"/>
          <w:placeholder>
            <w:docPart w:val="1D83AFE51B357347B8E902B1BE002709"/>
          </w:placeholder>
        </w:sdtPr>
        <w:sdtContent>
          <w:r>
            <w:rPr>
              <w:rFonts w:ascii="Helvetica Neue" w:hAnsi="Helvetica Neue" w:cs="Arial"/>
            </w:rPr>
            <w:t>______________________</w:t>
          </w:r>
        </w:sdtContent>
      </w:sdt>
    </w:p>
    <w:p w14:paraId="40246BDE" w14:textId="77777777" w:rsidR="00797354" w:rsidRPr="00C552D2" w:rsidRDefault="00797354" w:rsidP="00797354">
      <w:pPr>
        <w:spacing w:after="240" w:line="360" w:lineRule="auto"/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 xml:space="preserve">Cartão de Cidadão / Passaporte: </w:t>
      </w:r>
      <w:sdt>
        <w:sdtPr>
          <w:rPr>
            <w:rFonts w:ascii="Helvetica Neue" w:hAnsi="Helvetica Neue" w:cs="Arial"/>
          </w:rPr>
          <w:id w:val="-349110306"/>
          <w:placeholder>
            <w:docPart w:val="1D83AFE51B357347B8E902B1BE002709"/>
          </w:placeholder>
          <w:showingPlcHdr/>
        </w:sdtPr>
        <w:sdtContent>
          <w:r w:rsidRPr="00C552D2">
            <w:rPr>
              <w:rStyle w:val="TextodoMarcadordePosio"/>
              <w:rFonts w:ascii="Helvetica Neue" w:hAnsi="Helvetica Neue"/>
            </w:rPr>
            <w:t>Clique aqui para introduzir texto.</w:t>
          </w:r>
        </w:sdtContent>
      </w:sdt>
    </w:p>
    <w:p w14:paraId="504AF864" w14:textId="77777777" w:rsidR="00797354" w:rsidRPr="00C552D2" w:rsidRDefault="00797354" w:rsidP="00797354">
      <w:pPr>
        <w:spacing w:after="240" w:line="360" w:lineRule="auto"/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 xml:space="preserve">NIF: </w:t>
      </w:r>
      <w:sdt>
        <w:sdtPr>
          <w:rPr>
            <w:rFonts w:ascii="Helvetica Neue" w:hAnsi="Helvetica Neue" w:cs="Arial"/>
          </w:rPr>
          <w:id w:val="-1109740937"/>
          <w:placeholder>
            <w:docPart w:val="1D83AFE51B357347B8E902B1BE002709"/>
          </w:placeholder>
          <w:showingPlcHdr/>
        </w:sdtPr>
        <w:sdtContent>
          <w:r w:rsidRPr="00C552D2">
            <w:rPr>
              <w:rStyle w:val="TextodoMarcadordePosio"/>
              <w:rFonts w:ascii="Helvetica Neue" w:hAnsi="Helvetica Neue"/>
            </w:rPr>
            <w:t>Clique aqui para introduzir texto.</w:t>
          </w:r>
        </w:sdtContent>
      </w:sdt>
    </w:p>
    <w:p w14:paraId="6727FEE0" w14:textId="77777777" w:rsidR="00797354" w:rsidRPr="00C552D2" w:rsidRDefault="00797354" w:rsidP="00797354">
      <w:pPr>
        <w:spacing w:after="240" w:line="360" w:lineRule="auto"/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 xml:space="preserve">Curso: </w:t>
      </w:r>
      <w:sdt>
        <w:sdtPr>
          <w:rPr>
            <w:rFonts w:ascii="Helvetica Neue" w:hAnsi="Helvetica Neue" w:cs="Arial"/>
          </w:rPr>
          <w:id w:val="672913894"/>
          <w:placeholder>
            <w:docPart w:val="1D83AFE51B357347B8E902B1BE002709"/>
          </w:placeholder>
          <w:showingPlcHdr/>
        </w:sdtPr>
        <w:sdtContent>
          <w:r w:rsidRPr="00C552D2">
            <w:rPr>
              <w:rStyle w:val="TextodoMarcadordePosio"/>
              <w:rFonts w:ascii="Helvetica Neue" w:hAnsi="Helvetica Neue"/>
            </w:rPr>
            <w:t>Clique aqui para introduzir texto.</w:t>
          </w:r>
        </w:sdtContent>
      </w:sdt>
    </w:p>
    <w:p w14:paraId="0469BC75" w14:textId="77777777" w:rsidR="00797354" w:rsidRPr="00C552D2" w:rsidRDefault="00797354" w:rsidP="00797354">
      <w:pPr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>Requer a V. Ex.ª que se digne emitir o(s) seguinte(s) documento(s):</w:t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3085"/>
        <w:gridCol w:w="709"/>
        <w:gridCol w:w="3685"/>
        <w:gridCol w:w="709"/>
      </w:tblGrid>
      <w:tr w:rsidR="00797354" w:rsidRPr="00C552D2" w14:paraId="67A69CE3" w14:textId="77777777" w:rsidTr="0011282F">
        <w:trPr>
          <w:trHeight w:val="671"/>
        </w:trPr>
        <w:tc>
          <w:tcPr>
            <w:tcW w:w="3085" w:type="dxa"/>
            <w:vAlign w:val="center"/>
          </w:tcPr>
          <w:sdt>
            <w:sdtPr>
              <w:rPr>
                <w:rFonts w:ascii="Helvetica Neue" w:hAnsi="Helvetica Neue" w:cs="Arial"/>
                <w:b/>
                <w:sz w:val="24"/>
                <w:szCs w:val="24"/>
              </w:rPr>
              <w:id w:val="-827509865"/>
              <w:placeholder>
                <w:docPart w:val="1D83AFE51B357347B8E902B1BE002709"/>
              </w:placeholder>
            </w:sdtPr>
            <w:sdtContent>
              <w:p w14:paraId="676F8940" w14:textId="77777777" w:rsidR="00797354" w:rsidRPr="00C552D2" w:rsidRDefault="00797354" w:rsidP="0011282F">
                <w:pPr>
                  <w:rPr>
                    <w:rFonts w:ascii="Helvetica Neue" w:hAnsi="Helvetica Neue" w:cs="Arial"/>
                    <w:b/>
                    <w:sz w:val="24"/>
                    <w:szCs w:val="24"/>
                  </w:rPr>
                </w:pP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</w:rPr>
                  <w:t xml:space="preserve">1. </w:t>
                </w: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  <w:u w:val="single"/>
                  </w:rPr>
                  <w:t>Certidão de Registo</w:t>
                </w:r>
                <w:r>
                  <w:rPr>
                    <w:rFonts w:ascii="Helvetica Neue" w:hAnsi="Helvetica Neue" w:cs="Arial"/>
                    <w:b/>
                    <w:sz w:val="24"/>
                    <w:szCs w:val="24"/>
                  </w:rPr>
                  <w:t xml:space="preserve"> (103</w:t>
                </w: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</w:rPr>
                  <w:t>€)</w:t>
                </w:r>
              </w:p>
            </w:sdtContent>
          </w:sdt>
        </w:tc>
        <w:tc>
          <w:tcPr>
            <w:tcW w:w="709" w:type="dxa"/>
            <w:vAlign w:val="center"/>
          </w:tcPr>
          <w:p w14:paraId="3CF157A8" w14:textId="77777777" w:rsidR="00797354" w:rsidRPr="00C552D2" w:rsidRDefault="00797354" w:rsidP="0011282F">
            <w:pPr>
              <w:rPr>
                <w:rFonts w:ascii="Helvetica Neue" w:hAnsi="Helvetica Neue" w:cs="Arial"/>
              </w:rPr>
            </w:pPr>
          </w:p>
        </w:tc>
        <w:sdt>
          <w:sdtPr>
            <w:rPr>
              <w:rFonts w:ascii="Helvetica Neue" w:hAnsi="Helvetica Neue" w:cs="Arial"/>
              <w:b/>
              <w:sz w:val="24"/>
              <w:szCs w:val="24"/>
            </w:rPr>
            <w:id w:val="-1428429001"/>
            <w:placeholder>
              <w:docPart w:val="1D83AFE51B357347B8E902B1BE002709"/>
            </w:placeholder>
          </w:sdtPr>
          <w:sdtContent>
            <w:tc>
              <w:tcPr>
                <w:tcW w:w="3685" w:type="dxa"/>
                <w:vAlign w:val="center"/>
              </w:tcPr>
              <w:p w14:paraId="11BCA818" w14:textId="77777777" w:rsidR="00797354" w:rsidRPr="00C552D2" w:rsidRDefault="00797354" w:rsidP="0011282F">
                <w:pPr>
                  <w:rPr>
                    <w:rFonts w:ascii="Helvetica Neue" w:hAnsi="Helvetica Neue" w:cs="Arial"/>
                    <w:b/>
                    <w:sz w:val="24"/>
                    <w:szCs w:val="24"/>
                  </w:rPr>
                </w:pP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</w:rPr>
                  <w:t xml:space="preserve">3. </w:t>
                </w: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  <w:u w:val="single"/>
                  </w:rPr>
                  <w:t xml:space="preserve">Certidão </w:t>
                </w:r>
                <w:r>
                  <w:rPr>
                    <w:rFonts w:ascii="Helvetica Neue" w:hAnsi="Helvetica Neue" w:cs="Arial"/>
                    <w:b/>
                    <w:sz w:val="24"/>
                    <w:szCs w:val="24"/>
                  </w:rPr>
                  <w:t>(15</w:t>
                </w: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</w:rPr>
                  <w:t>€)</w:t>
                </w:r>
              </w:p>
            </w:tc>
          </w:sdtContent>
        </w:sdt>
        <w:tc>
          <w:tcPr>
            <w:tcW w:w="709" w:type="dxa"/>
          </w:tcPr>
          <w:p w14:paraId="0D894EF4" w14:textId="77777777" w:rsidR="00797354" w:rsidRPr="00C552D2" w:rsidRDefault="00797354" w:rsidP="0011282F">
            <w:pPr>
              <w:rPr>
                <w:rFonts w:ascii="Helvetica Neue" w:hAnsi="Helvetica Neue" w:cs="Arial"/>
              </w:rPr>
            </w:pPr>
          </w:p>
        </w:tc>
      </w:tr>
      <w:tr w:rsidR="00797354" w:rsidRPr="00C552D2" w14:paraId="00F25652" w14:textId="77777777" w:rsidTr="0011282F">
        <w:trPr>
          <w:trHeight w:val="560"/>
        </w:trPr>
        <w:sdt>
          <w:sdtPr>
            <w:rPr>
              <w:rFonts w:ascii="Helvetica Neue" w:hAnsi="Helvetica Neue" w:cs="Arial"/>
            </w:rPr>
            <w:id w:val="2038930123"/>
            <w:placeholder>
              <w:docPart w:val="1D83AFE51B357347B8E902B1BE002709"/>
            </w:placeholder>
          </w:sdtPr>
          <w:sdtContent>
            <w:tc>
              <w:tcPr>
                <w:tcW w:w="3085" w:type="dxa"/>
                <w:vAlign w:val="center"/>
              </w:tcPr>
              <w:p w14:paraId="7DDD9DC8" w14:textId="77777777" w:rsidR="00797354" w:rsidRPr="00C552D2" w:rsidRDefault="00797354" w:rsidP="0011282F">
                <w:pPr>
                  <w:rPr>
                    <w:rFonts w:ascii="Helvetica Neue" w:hAnsi="Helvetica Neue" w:cs="Arial"/>
                  </w:rPr>
                </w:pPr>
                <w:r w:rsidRPr="00C552D2">
                  <w:rPr>
                    <w:rFonts w:ascii="Helvetica Neue" w:hAnsi="Helvetica Neue" w:cs="Arial"/>
                  </w:rPr>
                  <w:t>Licenciatura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-6262391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39FB0262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 w:rsidRPr="00C552D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 Neue" w:hAnsi="Helvetica Neue" w:cs="Arial"/>
            </w:rPr>
            <w:id w:val="480274018"/>
            <w:placeholder>
              <w:docPart w:val="1D83AFE51B357347B8E902B1BE002709"/>
            </w:placeholder>
          </w:sdtPr>
          <w:sdtContent>
            <w:tc>
              <w:tcPr>
                <w:tcW w:w="3685" w:type="dxa"/>
              </w:tcPr>
              <w:p w14:paraId="6D9745B0" w14:textId="77777777" w:rsidR="00797354" w:rsidRPr="00C552D2" w:rsidRDefault="00797354" w:rsidP="0011282F">
                <w:pPr>
                  <w:rPr>
                    <w:rFonts w:ascii="Helvetica Neue" w:hAnsi="Helvetica Neue" w:cs="Arial"/>
                  </w:rPr>
                </w:pPr>
                <w:r w:rsidRPr="00C552D2">
                  <w:rPr>
                    <w:rFonts w:ascii="Helvetica Neue" w:hAnsi="Helvetica Neue" w:cs="Arial"/>
                  </w:rPr>
                  <w:t>D</w:t>
                </w:r>
                <w:r>
                  <w:rPr>
                    <w:rFonts w:ascii="Helvetica Neue" w:hAnsi="Helvetica Neue" w:cs="Arial"/>
                  </w:rPr>
                  <w:t>iscriminativa de</w:t>
                </w:r>
                <w:r w:rsidRPr="00C552D2">
                  <w:rPr>
                    <w:rFonts w:ascii="Helvetica Neue" w:hAnsi="Helvetica Neue" w:cs="Arial"/>
                  </w:rPr>
                  <w:t xml:space="preserve"> aprovação a </w:t>
                </w:r>
                <w:r>
                  <w:rPr>
                    <w:rFonts w:ascii="Helvetica Neue" w:hAnsi="Helvetica Neue" w:cs="Arial"/>
                  </w:rPr>
                  <w:t xml:space="preserve">unidades curriculares com respetiva </w:t>
                </w:r>
                <w:r w:rsidRPr="00C552D2">
                  <w:rPr>
                    <w:rFonts w:ascii="Helvetica Neue" w:hAnsi="Helvetica Neue" w:cs="Arial"/>
                  </w:rPr>
                  <w:t>classificaç</w:t>
                </w:r>
                <w:r>
                  <w:rPr>
                    <w:rFonts w:ascii="Helvetica Neue" w:hAnsi="Helvetica Neue" w:cs="Arial"/>
                  </w:rPr>
                  <w:t>ão.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1417668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5F5953D7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>
                  <w:rPr>
                    <w:rFonts w:ascii="MS Gothic" w:eastAsia="MS Gothic" w:hAnsi="MS Gothic" w:cs="Arial" w:hint="eastAsia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97354" w:rsidRPr="00C552D2" w14:paraId="0A970197" w14:textId="77777777" w:rsidTr="0011282F">
        <w:trPr>
          <w:trHeight w:val="554"/>
        </w:trPr>
        <w:sdt>
          <w:sdtPr>
            <w:rPr>
              <w:rFonts w:ascii="Helvetica Neue" w:hAnsi="Helvetica Neue" w:cs="Arial"/>
            </w:rPr>
            <w:id w:val="-1000039927"/>
            <w:placeholder>
              <w:docPart w:val="1D83AFE51B357347B8E902B1BE002709"/>
            </w:placeholder>
          </w:sdtPr>
          <w:sdtContent>
            <w:tc>
              <w:tcPr>
                <w:tcW w:w="3085" w:type="dxa"/>
                <w:vAlign w:val="center"/>
              </w:tcPr>
              <w:p w14:paraId="6BE63AE3" w14:textId="77777777" w:rsidR="00797354" w:rsidRPr="00C552D2" w:rsidRDefault="00797354" w:rsidP="0011282F">
                <w:pPr>
                  <w:rPr>
                    <w:rFonts w:ascii="Helvetica Neue" w:hAnsi="Helvetica Neue" w:cs="Arial"/>
                  </w:rPr>
                </w:pPr>
                <w:r w:rsidRPr="00C552D2">
                  <w:rPr>
                    <w:rFonts w:ascii="Helvetica Neue" w:hAnsi="Helvetica Neue" w:cs="Arial"/>
                  </w:rPr>
                  <w:t>Mestrado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757794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7A6E1205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 w:rsidRPr="00C552D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 Neue" w:hAnsi="Helvetica Neue" w:cs="Arial"/>
            </w:rPr>
            <w:id w:val="-1764985981"/>
            <w:placeholder>
              <w:docPart w:val="1D83AFE51B357347B8E902B1BE002709"/>
            </w:placeholder>
          </w:sdtPr>
          <w:sdtEndPr>
            <w:rPr>
              <w:b/>
            </w:rPr>
          </w:sdtEndPr>
          <w:sdtContent>
            <w:tc>
              <w:tcPr>
                <w:tcW w:w="3685" w:type="dxa"/>
              </w:tcPr>
              <w:p w14:paraId="6BB64346" w14:textId="77777777" w:rsidR="00797354" w:rsidRPr="00C552D2" w:rsidRDefault="00797354" w:rsidP="0011282F">
                <w:pPr>
                  <w:rPr>
                    <w:rFonts w:ascii="Helvetica Neue" w:hAnsi="Helvetica Neue" w:cs="Arial"/>
                  </w:rPr>
                </w:pPr>
                <w:r w:rsidRPr="00C552D2">
                  <w:rPr>
                    <w:rFonts w:ascii="Helvetica Neue" w:hAnsi="Helvetica Neue" w:cs="Arial"/>
                  </w:rPr>
                  <w:t>D</w:t>
                </w:r>
                <w:r>
                  <w:rPr>
                    <w:rFonts w:ascii="Helvetica Neue" w:hAnsi="Helvetica Neue" w:cs="Arial"/>
                  </w:rPr>
                  <w:t>iscriminativa de</w:t>
                </w:r>
                <w:r w:rsidRPr="00C552D2">
                  <w:rPr>
                    <w:rFonts w:ascii="Helvetica Neue" w:hAnsi="Helvetica Neue" w:cs="Arial"/>
                  </w:rPr>
                  <w:t xml:space="preserve"> aprovação a </w:t>
                </w:r>
                <w:r>
                  <w:rPr>
                    <w:rFonts w:ascii="Helvetica Neue" w:hAnsi="Helvetica Neue" w:cs="Arial"/>
                  </w:rPr>
                  <w:t xml:space="preserve">unidades curriculares com respetiva </w:t>
                </w:r>
                <w:r w:rsidRPr="00C552D2">
                  <w:rPr>
                    <w:rFonts w:ascii="Helvetica Neue" w:hAnsi="Helvetica Neue" w:cs="Arial"/>
                  </w:rPr>
                  <w:t>classificaç</w:t>
                </w:r>
                <w:r>
                  <w:rPr>
                    <w:rFonts w:ascii="Helvetica Neue" w:hAnsi="Helvetica Neue" w:cs="Arial"/>
                  </w:rPr>
                  <w:t>ão</w:t>
                </w:r>
                <w:r w:rsidRPr="00C552D2">
                  <w:rPr>
                    <w:rFonts w:ascii="Helvetica Neue" w:hAnsi="Helvetica Neue" w:cs="Arial"/>
                  </w:rPr>
                  <w:t xml:space="preserve"> – </w:t>
                </w:r>
                <w:proofErr w:type="spellStart"/>
                <w:r w:rsidRPr="00C552D2">
                  <w:rPr>
                    <w:rFonts w:ascii="Helvetica Neue" w:hAnsi="Helvetica Neue" w:cs="Arial"/>
                    <w:b/>
                  </w:rPr>
                  <w:t>UCs</w:t>
                </w:r>
                <w:proofErr w:type="spellEnd"/>
                <w:r w:rsidRPr="00C552D2">
                  <w:rPr>
                    <w:rFonts w:ascii="Helvetica Neue" w:hAnsi="Helvetica Neue" w:cs="Arial"/>
                    <w:b/>
                  </w:rPr>
                  <w:t xml:space="preserve"> isoladas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-962341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A3FBF34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 w:rsidRPr="00C552D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97354" w:rsidRPr="00C552D2" w14:paraId="203402CD" w14:textId="77777777" w:rsidTr="0011282F">
        <w:trPr>
          <w:trHeight w:val="554"/>
        </w:trPr>
        <w:sdt>
          <w:sdtPr>
            <w:rPr>
              <w:rFonts w:ascii="Helvetica Neue" w:hAnsi="Helvetica Neue" w:cs="Arial"/>
            </w:rPr>
            <w:id w:val="-1905604128"/>
            <w:placeholder>
              <w:docPart w:val="1D83AFE51B357347B8E902B1BE002709"/>
            </w:placeholder>
          </w:sdtPr>
          <w:sdtContent>
            <w:tc>
              <w:tcPr>
                <w:tcW w:w="3085" w:type="dxa"/>
                <w:vAlign w:val="center"/>
              </w:tcPr>
              <w:p w14:paraId="5E24AD35" w14:textId="77777777" w:rsidR="00797354" w:rsidRPr="00C552D2" w:rsidRDefault="00797354" w:rsidP="0011282F">
                <w:pPr>
                  <w:rPr>
                    <w:rFonts w:ascii="Helvetica Neue" w:hAnsi="Helvetica Neue" w:cs="Arial"/>
                  </w:rPr>
                </w:pPr>
                <w:r w:rsidRPr="00C552D2">
                  <w:rPr>
                    <w:rFonts w:ascii="Helvetica Neue" w:hAnsi="Helvetica Neue" w:cs="Arial"/>
                  </w:rPr>
                  <w:t>Bacharelato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751635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015C2AA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 w:rsidRPr="00C552D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 Neue" w:hAnsi="Helvetica Neue" w:cs="Arial"/>
              <w:b/>
            </w:rPr>
            <w:id w:val="-2083125026"/>
            <w:placeholder>
              <w:docPart w:val="1D83AFE51B357347B8E902B1BE002709"/>
            </w:placeholder>
          </w:sdtPr>
          <w:sdtContent>
            <w:tc>
              <w:tcPr>
                <w:tcW w:w="3685" w:type="dxa"/>
              </w:tcPr>
              <w:p w14:paraId="1DD9C9A1" w14:textId="77777777" w:rsidR="00797354" w:rsidRPr="00C552D2" w:rsidRDefault="00797354" w:rsidP="0011282F">
                <w:pPr>
                  <w:rPr>
                    <w:rFonts w:ascii="Helvetica Neue" w:hAnsi="Helvetica Neue" w:cs="Arial"/>
                  </w:rPr>
                </w:pPr>
                <w:r w:rsidRPr="00C552D2">
                  <w:rPr>
                    <w:rFonts w:ascii="Helvetica Neue" w:hAnsi="Helvetica Neue" w:cs="Arial"/>
                    <w:b/>
                  </w:rPr>
                  <w:t>4.</w:t>
                </w:r>
                <w:r w:rsidRPr="00C552D2">
                  <w:rPr>
                    <w:rFonts w:ascii="Helvetica Neue" w:hAnsi="Helvetica Neue" w:cs="Arial"/>
                  </w:rPr>
                  <w:t xml:space="preserve"> </w:t>
                </w:r>
                <w:r w:rsidRPr="00C552D2">
                  <w:rPr>
                    <w:rFonts w:ascii="Helvetica Neue" w:hAnsi="Helvetica Neue" w:cs="Arial"/>
                    <w:b/>
                    <w:u w:val="single"/>
                  </w:rPr>
                  <w:t>Certidão de Conteúdos Programáticos/Ficha de Unidade Curricular</w:t>
                </w:r>
                <w:r>
                  <w:rPr>
                    <w:rFonts w:ascii="Helvetica Neue" w:hAnsi="Helvetica Neue" w:cs="Arial"/>
                    <w:b/>
                  </w:rPr>
                  <w:t xml:space="preserve"> – (11</w:t>
                </w:r>
                <w:r w:rsidRPr="00C552D2">
                  <w:rPr>
                    <w:rFonts w:ascii="Helvetica Neue" w:hAnsi="Helvetica Neue" w:cs="Arial"/>
                    <w:b/>
                  </w:rPr>
                  <w:t>€ por UC)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1862085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718DF1C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 w:rsidRPr="00C552D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97354" w:rsidRPr="00C552D2" w14:paraId="46817508" w14:textId="77777777" w:rsidTr="0011282F">
        <w:trPr>
          <w:trHeight w:val="562"/>
        </w:trPr>
        <w:sdt>
          <w:sdtPr>
            <w:rPr>
              <w:rFonts w:ascii="Helvetica Neue" w:hAnsi="Helvetica Neue" w:cs="Arial"/>
              <w:b/>
              <w:sz w:val="24"/>
              <w:szCs w:val="24"/>
            </w:rPr>
            <w:id w:val="-1714036565"/>
            <w:placeholder>
              <w:docPart w:val="1D83AFE51B357347B8E902B1BE002709"/>
            </w:placeholder>
          </w:sdtPr>
          <w:sdtContent>
            <w:tc>
              <w:tcPr>
                <w:tcW w:w="3085" w:type="dxa"/>
              </w:tcPr>
              <w:p w14:paraId="065C2CD8" w14:textId="77777777" w:rsidR="00797354" w:rsidRPr="00C552D2" w:rsidRDefault="00797354" w:rsidP="0011282F">
                <w:pPr>
                  <w:rPr>
                    <w:rFonts w:ascii="Helvetica Neue" w:hAnsi="Helvetica Neue" w:cs="Arial"/>
                    <w:b/>
                    <w:sz w:val="24"/>
                    <w:szCs w:val="24"/>
                  </w:rPr>
                </w:pP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</w:rPr>
                  <w:t xml:space="preserve">2. </w:t>
                </w: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  <w:u w:val="single"/>
                  </w:rPr>
                  <w:t>Certidão de Matrícula</w:t>
                </w:r>
                <w:r>
                  <w:rPr>
                    <w:rFonts w:ascii="Helvetica Neue" w:hAnsi="Helvetica Neue" w:cs="Arial"/>
                    <w:b/>
                    <w:sz w:val="24"/>
                    <w:szCs w:val="24"/>
                  </w:rPr>
                  <w:t xml:space="preserve"> (4</w:t>
                </w:r>
                <w:r w:rsidRPr="00C552D2">
                  <w:rPr>
                    <w:rFonts w:ascii="Helvetica Neue" w:hAnsi="Helvetica Neue" w:cs="Arial"/>
                    <w:b/>
                    <w:sz w:val="24"/>
                    <w:szCs w:val="24"/>
                  </w:rPr>
                  <w:t>€)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-17193581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1931210E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 w:rsidRPr="00C552D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  <w:sdt>
          <w:sdtPr>
            <w:rPr>
              <w:rFonts w:ascii="Helvetica Neue" w:hAnsi="Helvetica Neue" w:cs="Arial"/>
              <w:b/>
            </w:rPr>
            <w:id w:val="29464009"/>
            <w:placeholder>
              <w:docPart w:val="1D83AFE51B357347B8E902B1BE002709"/>
            </w:placeholder>
          </w:sdtPr>
          <w:sdtContent>
            <w:tc>
              <w:tcPr>
                <w:tcW w:w="3685" w:type="dxa"/>
              </w:tcPr>
              <w:p w14:paraId="0CCDCD9C" w14:textId="77777777" w:rsidR="00797354" w:rsidRPr="00C552D2" w:rsidRDefault="00797354" w:rsidP="0011282F">
                <w:pPr>
                  <w:rPr>
                    <w:rFonts w:ascii="Helvetica Neue" w:hAnsi="Helvetica Neue" w:cs="Arial"/>
                    <w:b/>
                  </w:rPr>
                </w:pPr>
                <w:r w:rsidRPr="00C552D2">
                  <w:rPr>
                    <w:rFonts w:ascii="Helvetica Neue" w:hAnsi="Helvetica Neue" w:cs="Arial"/>
                    <w:b/>
                  </w:rPr>
                  <w:t xml:space="preserve">5. </w:t>
                </w:r>
                <w:r w:rsidRPr="00C552D2">
                  <w:rPr>
                    <w:rFonts w:ascii="Helvetica Neue" w:hAnsi="Helvetica Neue" w:cs="Arial"/>
                    <w:b/>
                    <w:u w:val="single"/>
                  </w:rPr>
                  <w:t>Certidão de registo – 2.ª Emissão e seguintes</w:t>
                </w:r>
                <w:r>
                  <w:rPr>
                    <w:rFonts w:ascii="Helvetica Neue" w:hAnsi="Helvetica Neue" w:cs="Arial"/>
                    <w:b/>
                  </w:rPr>
                  <w:t xml:space="preserve"> (11</w:t>
                </w:r>
                <w:r w:rsidRPr="00C552D2">
                  <w:rPr>
                    <w:rFonts w:ascii="Helvetica Neue" w:hAnsi="Helvetica Neue" w:cs="Arial"/>
                    <w:b/>
                  </w:rPr>
                  <w:t>€)</w:t>
                </w:r>
              </w:p>
            </w:tc>
          </w:sdtContent>
        </w:sdt>
        <w:sdt>
          <w:sdtPr>
            <w:rPr>
              <w:rFonts w:ascii="Helvetica Neue" w:hAnsi="Helvetica Neue" w:cs="Arial"/>
              <w:sz w:val="32"/>
              <w:szCs w:val="32"/>
            </w:rPr>
            <w:id w:val="-115688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9" w:type="dxa"/>
                <w:vAlign w:val="center"/>
              </w:tcPr>
              <w:p w14:paraId="4E55A400" w14:textId="77777777" w:rsidR="00797354" w:rsidRPr="00C552D2" w:rsidRDefault="00797354" w:rsidP="0011282F">
                <w:pPr>
                  <w:jc w:val="center"/>
                  <w:rPr>
                    <w:rFonts w:ascii="Helvetica Neue" w:hAnsi="Helvetica Neue" w:cs="Arial"/>
                    <w:sz w:val="32"/>
                    <w:szCs w:val="32"/>
                  </w:rPr>
                </w:pPr>
                <w:r w:rsidRPr="00C552D2">
                  <w:rPr>
                    <w:rFonts w:ascii="Segoe UI Symbol" w:eastAsia="MS Gothic" w:hAnsi="Segoe UI Symbol" w:cs="Segoe UI Symbol"/>
                    <w:sz w:val="32"/>
                    <w:szCs w:val="32"/>
                  </w:rPr>
                  <w:t>☐</w:t>
                </w:r>
              </w:p>
            </w:tc>
          </w:sdtContent>
        </w:sdt>
      </w:tr>
      <w:tr w:rsidR="00797354" w:rsidRPr="00C552D2" w14:paraId="0DE41F86" w14:textId="77777777" w:rsidTr="0011282F">
        <w:trPr>
          <w:trHeight w:val="697"/>
        </w:trPr>
        <w:tc>
          <w:tcPr>
            <w:tcW w:w="3794" w:type="dxa"/>
            <w:gridSpan w:val="2"/>
            <w:vAlign w:val="center"/>
          </w:tcPr>
          <w:p w14:paraId="6F73965C" w14:textId="77777777" w:rsidR="00797354" w:rsidRPr="00C552D2" w:rsidRDefault="00797354" w:rsidP="0011282F">
            <w:pPr>
              <w:rPr>
                <w:rFonts w:ascii="Helvetica Neue" w:hAnsi="Helvetica Neue" w:cs="Arial"/>
              </w:rPr>
            </w:pPr>
            <w:r w:rsidRPr="00C552D2">
              <w:rPr>
                <w:rFonts w:ascii="Helvetica Neue" w:hAnsi="Helvetica Neue" w:cs="Arial"/>
              </w:rPr>
              <w:t xml:space="preserve">Ano letivo </w:t>
            </w:r>
            <w:r w:rsidRPr="00C552D2">
              <w:rPr>
                <w:rFonts w:ascii="Helvetica Neue" w:hAnsi="Helvetica Neue" w:cs="Arial"/>
                <w:b/>
              </w:rPr>
              <w:t>_____/_____</w:t>
            </w:r>
          </w:p>
        </w:tc>
        <w:tc>
          <w:tcPr>
            <w:tcW w:w="3685" w:type="dxa"/>
          </w:tcPr>
          <w:p w14:paraId="405C3B30" w14:textId="77777777" w:rsidR="00797354" w:rsidRPr="00C552D2" w:rsidRDefault="00797354" w:rsidP="0011282F">
            <w:pPr>
              <w:rPr>
                <w:rFonts w:ascii="Helvetica Neue" w:hAnsi="Helvetica Neue" w:cs="Arial"/>
                <w:b/>
                <w:color w:val="E7E6E6" w:themeColor="background2"/>
                <w:highlight w:val="lightGray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</w:p>
        </w:tc>
        <w:tc>
          <w:tcPr>
            <w:tcW w:w="709" w:type="dxa"/>
          </w:tcPr>
          <w:p w14:paraId="2D576C57" w14:textId="77777777" w:rsidR="00797354" w:rsidRPr="00C552D2" w:rsidRDefault="00797354" w:rsidP="0011282F">
            <w:pPr>
              <w:rPr>
                <w:rFonts w:ascii="Helvetica Neue" w:hAnsi="Helvetica Neue" w:cs="Arial"/>
                <w:b/>
                <w:color w:val="E7E6E6" w:themeColor="background2"/>
                <w:highlight w:val="lightGray"/>
                <w14:shadow w14:blurRad="41275" w14:dist="20320" w14:dir="1800000" w14:sx="100000" w14:sy="100000" w14:kx="0" w14:ky="0" w14:algn="tl">
                  <w14:srgbClr w14:val="000000">
                    <w14:alpha w14:val="60000"/>
                  </w14:srgbClr>
                </w14:shadow>
                <w14:textOutline w14:w="6350" w14:cap="flat" w14:cmpd="sng" w14:algn="ctr">
                  <w14:solidFill>
                    <w14:schemeClr w14:val="tx2">
                      <w14:satMod w14:val="155000"/>
                    </w14:schemeClr>
                  </w14:solidFill>
                  <w14:prstDash w14:val="solid"/>
                  <w14:round/>
                </w14:textOutline>
                <w14:textFill>
                  <w14:solidFill>
                    <w14:schemeClr w14:val="bg2">
                      <w14:tint w14:val="85000"/>
                      <w14:satMod w14:val="155000"/>
                    </w14:schemeClr>
                  </w14:solidFill>
                </w14:textFill>
              </w:rPr>
            </w:pPr>
          </w:p>
        </w:tc>
      </w:tr>
    </w:tbl>
    <w:p w14:paraId="039A09F6" w14:textId="77777777" w:rsidR="00797354" w:rsidRPr="00C552D2" w:rsidRDefault="00797354" w:rsidP="00797354">
      <w:pPr>
        <w:rPr>
          <w:rFonts w:ascii="Helvetica Neue" w:hAnsi="Helvetica Neue"/>
        </w:rPr>
      </w:pPr>
    </w:p>
    <w:p w14:paraId="477CD146" w14:textId="77777777" w:rsidR="00797354" w:rsidRPr="00C552D2" w:rsidRDefault="00797354" w:rsidP="00797354">
      <w:pPr>
        <w:rPr>
          <w:rFonts w:ascii="Helvetica Neue" w:hAnsi="Helvetica Neue"/>
        </w:rPr>
      </w:pPr>
      <w:r w:rsidRPr="00C552D2">
        <w:rPr>
          <w:rFonts w:ascii="Helvetica Neue" w:hAnsi="Helvetica Neue"/>
        </w:rPr>
        <w:t xml:space="preserve">Observações: </w:t>
      </w:r>
      <w:sdt>
        <w:sdtPr>
          <w:rPr>
            <w:rFonts w:ascii="Helvetica Neue" w:hAnsi="Helvetica Neue"/>
          </w:rPr>
          <w:id w:val="-1064554813"/>
          <w:placeholder>
            <w:docPart w:val="1D83AFE51B357347B8E902B1BE002709"/>
          </w:placeholder>
          <w:showingPlcHdr/>
        </w:sdtPr>
        <w:sdtContent>
          <w:r w:rsidRPr="00C552D2">
            <w:rPr>
              <w:rStyle w:val="TextodoMarcadordePosio"/>
              <w:rFonts w:ascii="Helvetica Neue" w:hAnsi="Helvetica Neue"/>
            </w:rPr>
            <w:t>Clique aqui para introduzir texto.</w:t>
          </w:r>
        </w:sdtContent>
      </w:sdt>
    </w:p>
    <w:p w14:paraId="1A753908" w14:textId="77777777" w:rsidR="00797354" w:rsidRPr="00C552D2" w:rsidRDefault="00797354" w:rsidP="00797354">
      <w:pPr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>Pede Deferimento,</w:t>
      </w:r>
    </w:p>
    <w:p w14:paraId="1E19B024" w14:textId="77777777" w:rsidR="00797354" w:rsidRPr="00C552D2" w:rsidRDefault="00797354" w:rsidP="00797354">
      <w:pPr>
        <w:spacing w:after="240" w:line="360" w:lineRule="auto"/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 xml:space="preserve">ISCAL, </w:t>
      </w:r>
      <w:sdt>
        <w:sdtPr>
          <w:rPr>
            <w:rFonts w:ascii="Helvetica Neue" w:hAnsi="Helvetica Neue" w:cs="Arial"/>
          </w:rPr>
          <w:id w:val="626288211"/>
          <w:date>
            <w:dateFormat w:val="dd-MM-yyyy"/>
            <w:lid w:val="pt-PT"/>
            <w:storeMappedDataAs w:val="dateTime"/>
            <w:calendar w:val="gregorian"/>
          </w:date>
        </w:sdtPr>
        <w:sdtContent>
          <w:r>
            <w:rPr>
              <w:rFonts w:ascii="Helvetica Neue" w:hAnsi="Helvetica Neue" w:cs="Arial"/>
            </w:rPr>
            <w:t>_____/____/______</w:t>
          </w:r>
        </w:sdtContent>
      </w:sdt>
    </w:p>
    <w:p w14:paraId="32182BC4" w14:textId="3439F4AE" w:rsidR="00414168" w:rsidRPr="00797354" w:rsidRDefault="00797354" w:rsidP="00797354">
      <w:pPr>
        <w:spacing w:after="240" w:line="360" w:lineRule="auto"/>
        <w:rPr>
          <w:rFonts w:ascii="Helvetica Neue" w:hAnsi="Helvetica Neue" w:cs="Arial"/>
        </w:rPr>
      </w:pPr>
      <w:r w:rsidRPr="00C552D2">
        <w:rPr>
          <w:rFonts w:ascii="Helvetica Neue" w:hAnsi="Helvetica Neue" w:cs="Arial"/>
        </w:rPr>
        <w:t xml:space="preserve">Assinatura do(a) estudante </w:t>
      </w:r>
      <w:sdt>
        <w:sdtPr>
          <w:rPr>
            <w:rFonts w:ascii="Helvetica Neue" w:hAnsi="Helvetica Neue" w:cs="Arial"/>
          </w:rPr>
          <w:id w:val="-1591229180"/>
          <w:placeholder>
            <w:docPart w:val="1D83AFE51B357347B8E902B1BE002709"/>
          </w:placeholder>
        </w:sdtPr>
        <w:sdtContent>
          <w:r>
            <w:rPr>
              <w:rFonts w:ascii="Helvetica Neue" w:hAnsi="Helvetica Neue" w:cs="Arial"/>
            </w:rPr>
            <w:t>___________________________________________</w:t>
          </w:r>
        </w:sdtContent>
      </w:sdt>
    </w:p>
    <w:sectPr w:rsidR="00414168" w:rsidRPr="00797354" w:rsidSect="00036BDF">
      <w:headerReference w:type="default" r:id="rId7"/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F1DCAE1" w14:textId="77777777" w:rsidR="006624E0" w:rsidRDefault="006624E0" w:rsidP="00193243">
      <w:r>
        <w:separator/>
      </w:r>
    </w:p>
  </w:endnote>
  <w:endnote w:type="continuationSeparator" w:id="0">
    <w:p w14:paraId="2877F6A9" w14:textId="77777777" w:rsidR="006624E0" w:rsidRDefault="006624E0" w:rsidP="00193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823358676"/>
      <w:docPartObj>
        <w:docPartGallery w:val="Page Numbers (Bottom of Page)"/>
        <w:docPartUnique/>
      </w:docPartObj>
    </w:sdtPr>
    <w:sdtContent>
      <w:p w14:paraId="395FE38B" w14:textId="77777777" w:rsidR="001D4783" w:rsidRDefault="001D4783" w:rsidP="005D7E63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2EA91E5E" w14:textId="77777777" w:rsidR="001D4783" w:rsidRDefault="001D4783" w:rsidP="001D478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2C8E391" w14:textId="77777777" w:rsidR="00193243" w:rsidRPr="00207DC3" w:rsidRDefault="001D4783" w:rsidP="009F63DA">
    <w:pPr>
      <w:pStyle w:val="Rodap"/>
      <w:ind w:right="360"/>
      <w:jc w:val="center"/>
      <w:rPr>
        <w:rFonts w:ascii="Arial" w:hAnsi="Arial" w:cs="Arial"/>
        <w:sz w:val="16"/>
        <w:szCs w:val="16"/>
      </w:rPr>
    </w:pPr>
    <w:r w:rsidRPr="00207DC3">
      <w:rPr>
        <w:rFonts w:ascii="Arial" w:hAnsi="Arial" w:cs="Arial"/>
        <w:sz w:val="16"/>
        <w:szCs w:val="16"/>
      </w:rPr>
      <w:t xml:space="preserve">Avenida Miguel Bombarda, 20 | 1069-035 Lisboa | </w:t>
    </w:r>
    <w:hyperlink r:id="rId1" w:history="1">
      <w:r w:rsidRPr="00207DC3">
        <w:rPr>
          <w:rStyle w:val="Hiperligao"/>
          <w:rFonts w:ascii="Arial" w:hAnsi="Arial" w:cs="Arial"/>
          <w:sz w:val="16"/>
          <w:szCs w:val="16"/>
        </w:rPr>
        <w:t>iscal@iscal.ipl.pt</w:t>
      </w:r>
    </w:hyperlink>
    <w:r w:rsidRPr="00207DC3">
      <w:rPr>
        <w:rFonts w:ascii="Arial" w:hAnsi="Arial" w:cs="Arial"/>
        <w:sz w:val="16"/>
        <w:szCs w:val="16"/>
      </w:rPr>
      <w:t xml:space="preserve"> | </w:t>
    </w:r>
    <w:hyperlink r:id="rId2" w:history="1">
      <w:r w:rsidRPr="00207DC3">
        <w:rPr>
          <w:rStyle w:val="Hiperligao"/>
          <w:rFonts w:ascii="Arial" w:hAnsi="Arial" w:cs="Arial"/>
          <w:sz w:val="16"/>
          <w:szCs w:val="16"/>
        </w:rPr>
        <w:t>www.iscal.ipl.pt</w:t>
      </w:r>
    </w:hyperlink>
    <w:r w:rsidRPr="00207DC3">
      <w:rPr>
        <w:rFonts w:ascii="Arial" w:hAnsi="Arial" w:cs="Arial"/>
        <w:sz w:val="16"/>
        <w:szCs w:val="16"/>
      </w:rPr>
      <w:t xml:space="preserve"> | +351 217 984 500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80CFFC" w14:textId="77777777" w:rsidR="006624E0" w:rsidRDefault="006624E0" w:rsidP="00193243">
      <w:r>
        <w:separator/>
      </w:r>
    </w:p>
  </w:footnote>
  <w:footnote w:type="continuationSeparator" w:id="0">
    <w:p w14:paraId="3F994B68" w14:textId="77777777" w:rsidR="006624E0" w:rsidRDefault="006624E0" w:rsidP="001932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066DF0" w14:textId="77777777" w:rsidR="00800810" w:rsidRDefault="00800810" w:rsidP="00800810">
    <w:pPr>
      <w:pStyle w:val="Cabealho"/>
      <w:jc w:val="center"/>
    </w:pPr>
  </w:p>
  <w:p w14:paraId="33B43401" w14:textId="77777777" w:rsidR="00F015C1" w:rsidRDefault="005518D1" w:rsidP="00800810">
    <w:pPr>
      <w:pStyle w:val="Cabealho"/>
      <w:jc w:val="center"/>
    </w:pPr>
    <w:r>
      <w:rPr>
        <w:noProof/>
      </w:rPr>
      <w:drawing>
        <wp:inline distT="0" distB="0" distL="0" distR="0" wp14:anchorId="30AC5F53" wp14:editId="5935B33F">
          <wp:extent cx="4080565" cy="289468"/>
          <wp:effectExtent l="0" t="0" r="0" b="3175"/>
          <wp:docPr id="21106206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620602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80565" cy="2894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33BDD76" w14:textId="77777777" w:rsidR="00193243" w:rsidRDefault="00193243" w:rsidP="00F015C1">
    <w:pPr>
      <w:pStyle w:val="Cabealho"/>
      <w:jc w:val="cent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6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B0F"/>
    <w:rsid w:val="000148DD"/>
    <w:rsid w:val="00036BDF"/>
    <w:rsid w:val="0004478F"/>
    <w:rsid w:val="00193243"/>
    <w:rsid w:val="001D4783"/>
    <w:rsid w:val="00207DC3"/>
    <w:rsid w:val="002A3B0F"/>
    <w:rsid w:val="002F7FB5"/>
    <w:rsid w:val="00376E9C"/>
    <w:rsid w:val="00414168"/>
    <w:rsid w:val="00416948"/>
    <w:rsid w:val="00433ABF"/>
    <w:rsid w:val="00497D77"/>
    <w:rsid w:val="005114F4"/>
    <w:rsid w:val="005518D1"/>
    <w:rsid w:val="00661EA1"/>
    <w:rsid w:val="006624E0"/>
    <w:rsid w:val="00706C04"/>
    <w:rsid w:val="00797354"/>
    <w:rsid w:val="00800810"/>
    <w:rsid w:val="00921D18"/>
    <w:rsid w:val="009541E2"/>
    <w:rsid w:val="009F63DA"/>
    <w:rsid w:val="00A371CB"/>
    <w:rsid w:val="00A41440"/>
    <w:rsid w:val="00AC2AD5"/>
    <w:rsid w:val="00AD487C"/>
    <w:rsid w:val="00BB42E2"/>
    <w:rsid w:val="00C06F20"/>
    <w:rsid w:val="00C670E4"/>
    <w:rsid w:val="00C74D10"/>
    <w:rsid w:val="00C83352"/>
    <w:rsid w:val="00CA4EDA"/>
    <w:rsid w:val="00CD5FBA"/>
    <w:rsid w:val="00EE67B6"/>
    <w:rsid w:val="00F015C1"/>
    <w:rsid w:val="00FC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125451"/>
  <w15:chartTrackingRefBased/>
  <w15:docId w15:val="{1070FBA6-28FB-D343-88E8-1CB6F133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87C"/>
    <w:rPr>
      <w:rFonts w:ascii="Times New Roman" w:hAnsi="Times New Roman" w:cs="Times New Roman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193243"/>
  </w:style>
  <w:style w:type="paragraph" w:styleId="Rodap">
    <w:name w:val="footer"/>
    <w:basedOn w:val="Normal"/>
    <w:link w:val="RodapCarter"/>
    <w:uiPriority w:val="99"/>
    <w:unhideWhenUsed/>
    <w:rsid w:val="00193243"/>
    <w:pPr>
      <w:tabs>
        <w:tab w:val="center" w:pos="4252"/>
        <w:tab w:val="right" w:pos="8504"/>
      </w:tabs>
    </w:pPr>
    <w:rPr>
      <w:rFonts w:asciiTheme="minorHAnsi" w:hAnsiTheme="minorHAnsi" w:cstheme="minorBid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193243"/>
  </w:style>
  <w:style w:type="character" w:styleId="Hiperligao">
    <w:name w:val="Hyperlink"/>
    <w:basedOn w:val="Tipodeletrapredefinidodopargrafo"/>
    <w:uiPriority w:val="99"/>
    <w:unhideWhenUsed/>
    <w:rsid w:val="00193243"/>
    <w:rPr>
      <w:color w:val="0563C1"/>
      <w:u w:val="singl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1D4783"/>
    <w:rPr>
      <w:color w:val="605E5C"/>
      <w:shd w:val="clear" w:color="auto" w:fill="E1DFDD"/>
    </w:rPr>
  </w:style>
  <w:style w:type="character" w:styleId="Nmerodepgina">
    <w:name w:val="page number"/>
    <w:basedOn w:val="Tipodeletrapredefinidodopargrafo"/>
    <w:uiPriority w:val="99"/>
    <w:semiHidden/>
    <w:unhideWhenUsed/>
    <w:rsid w:val="001D4783"/>
  </w:style>
  <w:style w:type="character" w:styleId="TextodoMarcadordePosio">
    <w:name w:val="Placeholder Text"/>
    <w:basedOn w:val="Tipodeletrapredefinidodopargrafo"/>
    <w:uiPriority w:val="99"/>
    <w:semiHidden/>
    <w:rsid w:val="00797354"/>
    <w:rPr>
      <w:color w:val="808080"/>
    </w:rPr>
  </w:style>
  <w:style w:type="table" w:styleId="TabelacomGrelha">
    <w:name w:val="Table Grid"/>
    <w:basedOn w:val="Tabelanormal"/>
    <w:uiPriority w:val="59"/>
    <w:rsid w:val="0079735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4186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SCAL.IPL.PT" TargetMode="External"/><Relationship Id="rId1" Type="http://schemas.openxmlformats.org/officeDocument/2006/relationships/hyperlink" Target="mailto:ISCAL@ISCAL.IPL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gcimagem/Banco%20de%20templates/2019/A4_template_morad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1D83AFE51B357347B8E902B1BE0027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D8A924-60BA-F440-82DD-F2267874448E}"/>
      </w:docPartPr>
      <w:docPartBody>
        <w:p w:rsidR="00000000" w:rsidRDefault="008944EC" w:rsidP="008944EC">
          <w:pPr>
            <w:pStyle w:val="1D83AFE51B357347B8E902B1BE002709"/>
          </w:pPr>
          <w:r w:rsidRPr="00EC4210">
            <w:rPr>
              <w:rStyle w:val="TextodoMarcadordePosio"/>
            </w:rPr>
            <w:t>Clique aqui para introduzir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44EC"/>
    <w:rsid w:val="008944EC"/>
    <w:rsid w:val="00C563CE"/>
    <w:rsid w:val="00EE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PT" w:eastAsia="pt-P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8944EC"/>
    <w:rPr>
      <w:color w:val="808080"/>
    </w:rPr>
  </w:style>
  <w:style w:type="paragraph" w:customStyle="1" w:styleId="1D83AFE51B357347B8E902B1BE002709">
    <w:name w:val="1D83AFE51B357347B8E902B1BE002709"/>
    <w:rsid w:val="008944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8F413D5-B85F-A249-B48B-36EA8E417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A4_template_morada.dotx</Template>
  <TotalTime>2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Amanda alves Bordalo</cp:lastModifiedBy>
  <cp:revision>6</cp:revision>
  <dcterms:created xsi:type="dcterms:W3CDTF">2023-06-21T10:08:00Z</dcterms:created>
  <dcterms:modified xsi:type="dcterms:W3CDTF">2026-08-25T15:05:00Z</dcterms:modified>
</cp:coreProperties>
</file>