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C9B5C3" w14:textId="2A0548D5" w:rsidR="00F13560" w:rsidRPr="00DD785A" w:rsidRDefault="00F13560" w:rsidP="00F13560">
      <w:pPr>
        <w:pStyle w:val="Cabealho"/>
      </w:pPr>
    </w:p>
    <w:p w14:paraId="7B4EE4D6" w14:textId="77777777" w:rsidR="00F13560" w:rsidRDefault="00F13560" w:rsidP="00F13560">
      <w:pPr>
        <w:jc w:val="center"/>
      </w:pPr>
    </w:p>
    <w:p w14:paraId="1CADCE45" w14:textId="77777777" w:rsidR="00F13560" w:rsidRDefault="00F13560" w:rsidP="00F13560">
      <w:pPr>
        <w:jc w:val="center"/>
      </w:pPr>
    </w:p>
    <w:p w14:paraId="52CEEF87" w14:textId="77777777" w:rsidR="00F13560" w:rsidRPr="00521D91" w:rsidRDefault="00F13560" w:rsidP="00F13560">
      <w:pPr>
        <w:jc w:val="center"/>
        <w:rPr>
          <w:b/>
          <w:bCs/>
          <w:sz w:val="28"/>
          <w:szCs w:val="28"/>
        </w:rPr>
      </w:pPr>
      <w:r w:rsidRPr="00521D91">
        <w:rPr>
          <w:b/>
          <w:bCs/>
          <w:sz w:val="28"/>
          <w:szCs w:val="28"/>
        </w:rPr>
        <w:t>Declaração de Honra</w:t>
      </w:r>
    </w:p>
    <w:p w14:paraId="67C7EC4D" w14:textId="77777777" w:rsidR="00F13560" w:rsidRDefault="00F13560" w:rsidP="00F13560">
      <w:pPr>
        <w:jc w:val="center"/>
      </w:pPr>
    </w:p>
    <w:p w14:paraId="7BC13324" w14:textId="77777777" w:rsidR="00F13560" w:rsidRPr="00521D91" w:rsidRDefault="00F13560" w:rsidP="00F13560">
      <w:pPr>
        <w:spacing w:line="480" w:lineRule="auto"/>
        <w:jc w:val="center"/>
      </w:pPr>
    </w:p>
    <w:p w14:paraId="3DD3DEDE" w14:textId="77777777" w:rsidR="00F13560" w:rsidRDefault="00F13560" w:rsidP="00F13560">
      <w:pPr>
        <w:spacing w:line="480" w:lineRule="auto"/>
        <w:jc w:val="both"/>
      </w:pPr>
      <w:proofErr w:type="gramStart"/>
      <w:r w:rsidRPr="00521D91">
        <w:t>Eu,_</w:t>
      </w:r>
      <w:proofErr w:type="gramEnd"/>
      <w:r w:rsidRPr="00521D91">
        <w:t>____________________________________________________</w:t>
      </w:r>
      <w:r>
        <w:t>__</w:t>
      </w:r>
      <w:r w:rsidRPr="00521D91">
        <w:t xml:space="preserve">_, residente em ______________________________________________________________________, </w:t>
      </w:r>
      <w:r>
        <w:t xml:space="preserve">portador(a) do documento de identificação nº ________________________ </w:t>
      </w:r>
      <w:r w:rsidRPr="00521D91">
        <w:t>candidato ao Mestrado de ________________________________</w:t>
      </w:r>
      <w:r>
        <w:t>__________, declaro que estou a frequentar a licenciatura em _____________________________________________, com conclusão até 31 de agosto de 2026, com média final esperada de ________valores.</w:t>
      </w:r>
    </w:p>
    <w:p w14:paraId="0419CEFB" w14:textId="77777777" w:rsidR="00F13560" w:rsidRDefault="00F13560" w:rsidP="00F13560">
      <w:pPr>
        <w:spacing w:line="480" w:lineRule="auto"/>
        <w:jc w:val="both"/>
      </w:pPr>
    </w:p>
    <w:p w14:paraId="6D262EF9" w14:textId="77777777" w:rsidR="00F13560" w:rsidRDefault="00F13560" w:rsidP="00F13560">
      <w:pPr>
        <w:spacing w:line="480" w:lineRule="auto"/>
        <w:jc w:val="both"/>
      </w:pPr>
      <w:r>
        <w:t>Data: ________________</w:t>
      </w:r>
    </w:p>
    <w:p w14:paraId="6CE504B5" w14:textId="77777777" w:rsidR="00F13560" w:rsidRDefault="00F13560" w:rsidP="00F13560">
      <w:pPr>
        <w:spacing w:line="480" w:lineRule="auto"/>
        <w:jc w:val="both"/>
      </w:pPr>
    </w:p>
    <w:p w14:paraId="28F29681" w14:textId="77777777" w:rsidR="00F13560" w:rsidRPr="00521D91" w:rsidRDefault="00F13560" w:rsidP="00F13560">
      <w:pPr>
        <w:spacing w:line="480" w:lineRule="auto"/>
        <w:jc w:val="both"/>
      </w:pPr>
      <w:proofErr w:type="gramStart"/>
      <w:r>
        <w:t>Assinatura:_</w:t>
      </w:r>
      <w:proofErr w:type="gramEnd"/>
      <w:r>
        <w:t>___________________________________</w:t>
      </w:r>
    </w:p>
    <w:p w14:paraId="32182BC4" w14:textId="77777777" w:rsidR="00414168" w:rsidRPr="00AD487C" w:rsidRDefault="00414168" w:rsidP="00F13560">
      <w:pPr>
        <w:rPr>
          <w:rFonts w:ascii="Helvetica" w:hAnsi="Helvetica"/>
          <w:sz w:val="32"/>
          <w:szCs w:val="32"/>
        </w:rPr>
      </w:pPr>
    </w:p>
    <w:sectPr w:rsidR="00414168" w:rsidRPr="00AD487C" w:rsidSect="00036BDF">
      <w:headerReference w:type="default" r:id="rId7"/>
      <w:footerReference w:type="even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455C8A" w14:textId="77777777" w:rsidR="002867ED" w:rsidRDefault="002867ED" w:rsidP="00193243">
      <w:r>
        <w:separator/>
      </w:r>
    </w:p>
  </w:endnote>
  <w:endnote w:type="continuationSeparator" w:id="0">
    <w:p w14:paraId="039728EE" w14:textId="77777777" w:rsidR="002867ED" w:rsidRDefault="002867ED" w:rsidP="0019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823358676"/>
      <w:docPartObj>
        <w:docPartGallery w:val="Page Numbers (Bottom of Page)"/>
        <w:docPartUnique/>
      </w:docPartObj>
    </w:sdtPr>
    <w:sdtContent>
      <w:p w14:paraId="395FE38B" w14:textId="77777777" w:rsidR="001D4783" w:rsidRDefault="001D4783" w:rsidP="005D7E6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EA91E5E" w14:textId="77777777" w:rsidR="001D4783" w:rsidRDefault="001D4783" w:rsidP="001D478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C8E391" w14:textId="77777777" w:rsidR="00193243" w:rsidRPr="00207DC3" w:rsidRDefault="001D4783" w:rsidP="009F63DA">
    <w:pPr>
      <w:pStyle w:val="Rodap"/>
      <w:ind w:right="360"/>
      <w:jc w:val="center"/>
      <w:rPr>
        <w:rFonts w:ascii="Arial" w:hAnsi="Arial" w:cs="Arial"/>
        <w:sz w:val="16"/>
        <w:szCs w:val="16"/>
      </w:rPr>
    </w:pPr>
    <w:r w:rsidRPr="00207DC3">
      <w:rPr>
        <w:rFonts w:ascii="Arial" w:hAnsi="Arial" w:cs="Arial"/>
        <w:sz w:val="16"/>
        <w:szCs w:val="16"/>
      </w:rPr>
      <w:t xml:space="preserve">Avenida Miguel Bombarda, 20 | 1069-035 Lisboa | </w:t>
    </w:r>
    <w:hyperlink r:id="rId1" w:history="1">
      <w:r w:rsidRPr="00207DC3">
        <w:rPr>
          <w:rStyle w:val="Hiperligao"/>
          <w:rFonts w:ascii="Arial" w:hAnsi="Arial" w:cs="Arial"/>
          <w:sz w:val="16"/>
          <w:szCs w:val="16"/>
        </w:rPr>
        <w:t>iscal@iscal.ipl.pt</w:t>
      </w:r>
    </w:hyperlink>
    <w:r w:rsidRPr="00207DC3">
      <w:rPr>
        <w:rFonts w:ascii="Arial" w:hAnsi="Arial" w:cs="Arial"/>
        <w:sz w:val="16"/>
        <w:szCs w:val="16"/>
      </w:rPr>
      <w:t xml:space="preserve"> | </w:t>
    </w:r>
    <w:hyperlink r:id="rId2" w:history="1">
      <w:r w:rsidRPr="00207DC3">
        <w:rPr>
          <w:rStyle w:val="Hiperligao"/>
          <w:rFonts w:ascii="Arial" w:hAnsi="Arial" w:cs="Arial"/>
          <w:sz w:val="16"/>
          <w:szCs w:val="16"/>
        </w:rPr>
        <w:t>www.iscal.ipl.pt</w:t>
      </w:r>
    </w:hyperlink>
    <w:r w:rsidRPr="00207DC3">
      <w:rPr>
        <w:rFonts w:ascii="Arial" w:hAnsi="Arial" w:cs="Arial"/>
        <w:sz w:val="16"/>
        <w:szCs w:val="16"/>
      </w:rPr>
      <w:t xml:space="preserve"> | +351 217 984 500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E57CF9" w14:textId="77777777" w:rsidR="002867ED" w:rsidRDefault="002867ED" w:rsidP="00193243">
      <w:r>
        <w:separator/>
      </w:r>
    </w:p>
  </w:footnote>
  <w:footnote w:type="continuationSeparator" w:id="0">
    <w:p w14:paraId="7A221DF0" w14:textId="77777777" w:rsidR="002867ED" w:rsidRDefault="002867ED" w:rsidP="0019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66DF0" w14:textId="77777777" w:rsidR="00800810" w:rsidRDefault="00800810" w:rsidP="00800810">
    <w:pPr>
      <w:pStyle w:val="Cabealho"/>
      <w:jc w:val="center"/>
    </w:pPr>
  </w:p>
  <w:p w14:paraId="33B43401" w14:textId="77777777" w:rsidR="00F015C1" w:rsidRDefault="005518D1" w:rsidP="00800810">
    <w:pPr>
      <w:pStyle w:val="Cabealho"/>
      <w:jc w:val="center"/>
    </w:pPr>
    <w:r>
      <w:rPr>
        <w:noProof/>
      </w:rPr>
      <w:drawing>
        <wp:inline distT="0" distB="0" distL="0" distR="0" wp14:anchorId="30AC5F53" wp14:editId="5935B33F">
          <wp:extent cx="4080565" cy="289468"/>
          <wp:effectExtent l="0" t="0" r="0" b="3175"/>
          <wp:docPr id="21106206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62060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0565" cy="289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3BDD76" w14:textId="77777777" w:rsidR="00193243" w:rsidRDefault="00193243" w:rsidP="00F015C1">
    <w:pPr>
      <w:pStyle w:val="Cabealho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0F"/>
    <w:rsid w:val="000148DD"/>
    <w:rsid w:val="00036BDF"/>
    <w:rsid w:val="0004478F"/>
    <w:rsid w:val="00193243"/>
    <w:rsid w:val="001D4783"/>
    <w:rsid w:val="00207DC3"/>
    <w:rsid w:val="002867ED"/>
    <w:rsid w:val="002A3B0F"/>
    <w:rsid w:val="002F7FB5"/>
    <w:rsid w:val="00376E9C"/>
    <w:rsid w:val="00414168"/>
    <w:rsid w:val="00416948"/>
    <w:rsid w:val="00433ABF"/>
    <w:rsid w:val="00497D77"/>
    <w:rsid w:val="005114F4"/>
    <w:rsid w:val="005518D1"/>
    <w:rsid w:val="00661EA1"/>
    <w:rsid w:val="00706C04"/>
    <w:rsid w:val="00800810"/>
    <w:rsid w:val="00921D18"/>
    <w:rsid w:val="009541E2"/>
    <w:rsid w:val="009F63DA"/>
    <w:rsid w:val="00A371CB"/>
    <w:rsid w:val="00A41440"/>
    <w:rsid w:val="00AC2AD5"/>
    <w:rsid w:val="00AD487C"/>
    <w:rsid w:val="00BB42E2"/>
    <w:rsid w:val="00C06F20"/>
    <w:rsid w:val="00C670E4"/>
    <w:rsid w:val="00C74D10"/>
    <w:rsid w:val="00C83352"/>
    <w:rsid w:val="00CA4EDA"/>
    <w:rsid w:val="00CD5FBA"/>
    <w:rsid w:val="00EE67B6"/>
    <w:rsid w:val="00F015C1"/>
    <w:rsid w:val="00F13560"/>
    <w:rsid w:val="00FC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25451"/>
  <w15:chartTrackingRefBased/>
  <w15:docId w15:val="{1070FBA6-28FB-D343-88E8-1CB6F13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87C"/>
    <w:rPr>
      <w:rFonts w:ascii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3243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193243"/>
  </w:style>
  <w:style w:type="paragraph" w:styleId="Rodap">
    <w:name w:val="footer"/>
    <w:basedOn w:val="Normal"/>
    <w:link w:val="RodapCarter"/>
    <w:uiPriority w:val="99"/>
    <w:unhideWhenUsed/>
    <w:rsid w:val="00193243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193243"/>
  </w:style>
  <w:style w:type="character" w:styleId="Hiperligao">
    <w:name w:val="Hyperlink"/>
    <w:basedOn w:val="Tipodeletrapredefinidodopargrafo"/>
    <w:uiPriority w:val="99"/>
    <w:unhideWhenUsed/>
    <w:rsid w:val="00193243"/>
    <w:rPr>
      <w:color w:val="0563C1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D4783"/>
    <w:rPr>
      <w:color w:val="605E5C"/>
      <w:shd w:val="clear" w:color="auto" w:fill="E1DFDD"/>
    </w:rPr>
  </w:style>
  <w:style w:type="character" w:styleId="Nmerodepgina">
    <w:name w:val="page number"/>
    <w:basedOn w:val="Tipodeletrapredefinidodopargrafo"/>
    <w:uiPriority w:val="99"/>
    <w:semiHidden/>
    <w:unhideWhenUsed/>
    <w:rsid w:val="001D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8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CAL.IPL.PT" TargetMode="External"/><Relationship Id="rId1" Type="http://schemas.openxmlformats.org/officeDocument/2006/relationships/hyperlink" Target="mailto:ISCAL@ISCAL.IPL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cimagem/Banco%20de%20templates/2019/A4_template_morad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F413D5-B85F-A249-B48B-36EA8E41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A4_template_morada.dotx</Template>
  <TotalTime>3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 alves Bordalo</cp:lastModifiedBy>
  <cp:revision>6</cp:revision>
  <dcterms:created xsi:type="dcterms:W3CDTF">2023-06-21T10:08:00Z</dcterms:created>
  <dcterms:modified xsi:type="dcterms:W3CDTF">2026-08-25T14:32:00Z</dcterms:modified>
</cp:coreProperties>
</file>